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1639" w:rsidRDefault="00501639" w:rsidP="00351CD4">
      <w:pPr>
        <w:jc w:val="center"/>
      </w:pPr>
      <w:r>
        <w:t>Отчет о пребывание в языковом лагере в Австрии</w:t>
      </w:r>
    </w:p>
    <w:p w:rsidR="00501639" w:rsidRDefault="00501639" w:rsidP="00694F1B">
      <w:pPr>
        <w:jc w:val="both"/>
      </w:pPr>
      <w:r>
        <w:t>Меня зовут Костя Атрашенко. Мне 14 лет, и я хочу поделиться с вами тем, как я провел свои языковые каникулы в Австрии в этом году (2013).</w:t>
      </w:r>
    </w:p>
    <w:p w:rsidR="00501639" w:rsidRDefault="00501639" w:rsidP="00694F1B">
      <w:r>
        <w:t>1.Место жительства</w:t>
      </w:r>
    </w:p>
    <w:p w:rsidR="00501639" w:rsidRDefault="00501639" w:rsidP="00694F1B">
      <w:r>
        <w:t xml:space="preserve">Ты будешь жить в комнате для восьмерых человек, но это не обязательно, чтобы в комнате было восемь человек. Все будет зависеть от того, сколько людей будет в лагере. Если, к примеру, будет человек 55 в лагере, то тогда да, будет 8 человек в комнате, если меньше, то может, повезти на комнату  втроем. Жить вы будете в маленьком городке под названием </w:t>
      </w:r>
      <w:r>
        <w:rPr>
          <w:lang w:val="en-US"/>
        </w:rPr>
        <w:t>Aigen</w:t>
      </w:r>
      <w:r>
        <w:t>. Город не большой, от магазина, который находится в одном конце города, и до лагеря, который находится в другом конце города , можно дойти за минут 20-25 не больше.</w:t>
      </w:r>
    </w:p>
    <w:p w:rsidR="00501639" w:rsidRDefault="00501639" w:rsidP="00351CD4">
      <w:r>
        <w:t>2.Питание</w:t>
      </w:r>
    </w:p>
    <w:p w:rsidR="00501639" w:rsidRDefault="00501639" w:rsidP="00351CD4">
      <w:r>
        <w:t>Питание очень вкусное, очень разнообразное. На завтрак шведский стол, на котором ты можешь себе сделать и бутерброды, и хлопья. Так же на столе всегда будет стоять горячая вода, горячее молоко, и маленькая пиала какао, а так же можно в автомате взять и апельсиновый сок, и воду, и специальный напиток (это холодный чай, морс, и так далее.). На обед, конечно, не шведский стол, но тоже очень вкусно. Всегда на обед первое и второе. На первое всегда суп. Это может быть и грибной, и овощной, и щи. На второе может быть все что угодно. К примеру, в понедельник у меня был шницель, во вторник у меня был гуляш, а в среду у меня была курица. Но даже если вы вегетарианец, вы можете подойти к повару и попросить вегетарианское блюдо, самое главное сказать тутору. Или у вас аллергия на определенный продукт, то вы можете его не есть, но вам тоже надо об этом сказать тутору. Иногда может быть десерт в виде мороженого, пончика или чего-нибудь другого. На ужин иногда может быть первое и второе, но чаще всего только второе. Оно также разнообразно, как и в обед. И так же как в обед может быть десерт.</w:t>
      </w:r>
    </w:p>
    <w:p w:rsidR="00501639" w:rsidRDefault="00501639" w:rsidP="00351CD4">
      <w:r>
        <w:t>3.Развлечения или мероприятия</w:t>
      </w:r>
    </w:p>
    <w:p w:rsidR="00501639" w:rsidRDefault="00501639" w:rsidP="00351CD4">
      <w:r>
        <w:t>Мероприятия очень разнообразные.</w:t>
      </w:r>
      <w:r w:rsidRPr="00D30024">
        <w:rPr>
          <w:u w:val="single"/>
        </w:rPr>
        <w:t xml:space="preserve"> Единстве</w:t>
      </w:r>
      <w:r>
        <w:rPr>
          <w:u w:val="single"/>
        </w:rPr>
        <w:t>н</w:t>
      </w:r>
      <w:r w:rsidRPr="00D30024">
        <w:rPr>
          <w:u w:val="single"/>
        </w:rPr>
        <w:t>ное</w:t>
      </w:r>
      <w:r>
        <w:t xml:space="preserve"> развлечение, которое у меня повторилось, и то только один раз, это были настольные игры, но на них можно было и поиграть в любую игру (а игр там было много), и почитать журнал или свою книгу, и делать украшения к вечеринке или делать браслеты. А так больше похожих мероприятий не было. Так же мероприятий было по три в день. К примеру, первое меропритияе было игрой в футбол или волейбол, на втором - мы идём на озеро, а на вечернее развлечение у нас караоке. На мероприятиях всегда весело и всегда есть чем заняться.</w:t>
      </w:r>
    </w:p>
    <w:p w:rsidR="00501639" w:rsidRDefault="00501639" w:rsidP="00351CD4">
      <w:r>
        <w:t>4.Учеба</w:t>
      </w:r>
    </w:p>
    <w:p w:rsidR="00501639" w:rsidRDefault="00501639" w:rsidP="00351CD4">
      <w:pPr>
        <w:rPr>
          <w:color w:val="000000"/>
        </w:rPr>
      </w:pPr>
      <w:r>
        <w:t xml:space="preserve">В школу вы идёте к 9 утра. В школе у вас будет два урока. Первый урок всегда с вашим «Классным руководителем». Второй урок у вас будет с любым другим учителем. </w:t>
      </w:r>
      <w:r w:rsidRPr="00534762">
        <w:rPr>
          <w:b/>
          <w:color w:val="FF0000"/>
        </w:rPr>
        <w:t>Но думать</w:t>
      </w:r>
      <w:r>
        <w:rPr>
          <w:b/>
          <w:color w:val="FF0000"/>
        </w:rPr>
        <w:t>,</w:t>
      </w:r>
      <w:r w:rsidRPr="00534762">
        <w:rPr>
          <w:b/>
          <w:color w:val="FF0000"/>
        </w:rPr>
        <w:t xml:space="preserve"> </w:t>
      </w:r>
      <w:r>
        <w:rPr>
          <w:b/>
          <w:color w:val="FF0000"/>
        </w:rPr>
        <w:t>что это будет скучно и нудно не надо,</w:t>
      </w:r>
      <w:r>
        <w:t xml:space="preserve"> потому что</w:t>
      </w:r>
      <w:r>
        <w:rPr>
          <w:color w:val="000000"/>
        </w:rPr>
        <w:t xml:space="preserve"> вы на уроках будете играть, вы будете постоянно что -то резать ,клеить и что-то мастерить. Но даже если вы будете что-то писать, то вам сначала все объяснят, все прожестикулируют, все нарисуют, если что не понятно, и только потом вы будете писать, и поэтому совет берите собой в школу словарь, он там очень пригодится. В школу вы будете добираться сами. В первый раз вас туторы проводят, но остальные дни вы сами будете ходить в школу.</w:t>
      </w:r>
    </w:p>
    <w:p w:rsidR="00501639" w:rsidRDefault="00501639" w:rsidP="00351CD4">
      <w:pPr>
        <w:rPr>
          <w:color w:val="000000"/>
        </w:rPr>
      </w:pPr>
      <w:r>
        <w:rPr>
          <w:color w:val="000000"/>
        </w:rPr>
        <w:t>5.Фотографии</w:t>
      </w:r>
    </w:p>
    <w:p w:rsidR="00501639" w:rsidRDefault="00501639" w:rsidP="00351CD4">
      <w:pPr>
        <w:rPr>
          <w:noProof/>
          <w:color w:val="000000"/>
          <w:lang w:eastAsia="ru-RU"/>
        </w:rPr>
      </w:pPr>
      <w:r w:rsidRPr="00761D50">
        <w:rPr>
          <w:noProof/>
          <w:color w:val="000000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0" o:spid="_x0000_i1025" type="#_x0000_t75" alt="118.JPG" style="width:252pt;height:186.75pt;visibility:visible">
            <v:imagedata r:id="rId4" o:title=""/>
          </v:shape>
        </w:pict>
      </w:r>
    </w:p>
    <w:p w:rsidR="00501639" w:rsidRDefault="00501639" w:rsidP="00351CD4">
      <w:pPr>
        <w:rPr>
          <w:color w:val="000000"/>
        </w:rPr>
      </w:pPr>
      <w:r>
        <w:rPr>
          <w:color w:val="000000"/>
        </w:rPr>
        <w:t>Это один из уроков))))))</w:t>
      </w:r>
    </w:p>
    <w:p w:rsidR="00501639" w:rsidRDefault="00501639" w:rsidP="00351CD4">
      <w:pPr>
        <w:rPr>
          <w:color w:val="000000"/>
        </w:rPr>
      </w:pPr>
    </w:p>
    <w:p w:rsidR="00501639" w:rsidRDefault="00501639" w:rsidP="00351CD4">
      <w:pPr>
        <w:rPr>
          <w:color w:val="000000"/>
        </w:rPr>
      </w:pPr>
    </w:p>
    <w:p w:rsidR="00501639" w:rsidRDefault="00501639" w:rsidP="00351CD4">
      <w:pPr>
        <w:rPr>
          <w:color w:val="000000"/>
        </w:rPr>
      </w:pPr>
    </w:p>
    <w:p w:rsidR="00501639" w:rsidRDefault="00501639" w:rsidP="00351CD4">
      <w:pPr>
        <w:rPr>
          <w:noProof/>
          <w:color w:val="000000"/>
          <w:lang w:eastAsia="ru-RU"/>
        </w:rPr>
      </w:pPr>
      <w:r w:rsidRPr="00761D50">
        <w:rPr>
          <w:noProof/>
          <w:color w:val="000000"/>
          <w:lang w:eastAsia="ru-RU"/>
        </w:rPr>
        <w:pict>
          <v:shape id="Рисунок 1" o:spid="_x0000_i1026" type="#_x0000_t75" alt="142.JPG" style="width:290.25pt;height:218.25pt;visibility:visible">
            <v:imagedata r:id="rId5" o:title=""/>
          </v:shape>
        </w:pict>
      </w:r>
    </w:p>
    <w:p w:rsidR="00501639" w:rsidRDefault="00501639" w:rsidP="00351CD4">
      <w:pPr>
        <w:rPr>
          <w:color w:val="000000"/>
        </w:rPr>
      </w:pPr>
      <w:r>
        <w:rPr>
          <w:color w:val="000000"/>
        </w:rPr>
        <w:t>Это заплыв-соревнование по озеру</w:t>
      </w:r>
    </w:p>
    <w:p w:rsidR="00501639" w:rsidRDefault="00501639" w:rsidP="00351CD4">
      <w:pPr>
        <w:rPr>
          <w:noProof/>
          <w:color w:val="000000"/>
          <w:lang w:eastAsia="ru-RU"/>
        </w:rPr>
      </w:pPr>
      <w:r w:rsidRPr="00761D50">
        <w:rPr>
          <w:noProof/>
          <w:color w:val="000000"/>
          <w:lang w:eastAsia="ru-RU"/>
        </w:rPr>
        <w:pict>
          <v:shape id="Рисунок 3" o:spid="_x0000_i1027" type="#_x0000_t75" alt="DSC00565.JPG" style="width:321pt;height:210.75pt;visibility:visible">
            <v:imagedata r:id="rId6" o:title=""/>
          </v:shape>
        </w:pict>
      </w:r>
    </w:p>
    <w:p w:rsidR="00501639" w:rsidRDefault="00501639" w:rsidP="00351CD4">
      <w:pPr>
        <w:rPr>
          <w:color w:val="000000"/>
        </w:rPr>
      </w:pPr>
      <w:r>
        <w:rPr>
          <w:color w:val="000000"/>
        </w:rPr>
        <w:t>Это один из туторов. И они все такие эти туторы.</w:t>
      </w:r>
    </w:p>
    <w:p w:rsidR="00501639" w:rsidRDefault="00501639" w:rsidP="00351CD4">
      <w:pPr>
        <w:rPr>
          <w:noProof/>
          <w:color w:val="000000"/>
          <w:lang w:eastAsia="ru-RU"/>
        </w:rPr>
      </w:pPr>
      <w:r w:rsidRPr="00761D50">
        <w:rPr>
          <w:noProof/>
          <w:color w:val="000000"/>
          <w:lang w:eastAsia="ru-RU"/>
        </w:rPr>
        <w:pict>
          <v:shape id="Рисунок 4" o:spid="_x0000_i1028" type="#_x0000_t75" alt="DSC00762.JPG" style="width:289.5pt;height:190.5pt;visibility:visible">
            <v:imagedata r:id="rId7" o:title=""/>
          </v:shape>
        </w:pict>
      </w:r>
    </w:p>
    <w:p w:rsidR="00501639" w:rsidRDefault="00501639" w:rsidP="00351CD4">
      <w:pPr>
        <w:rPr>
          <w:color w:val="000000"/>
        </w:rPr>
      </w:pPr>
      <w:r>
        <w:rPr>
          <w:color w:val="000000"/>
        </w:rPr>
        <w:t>А это трамплин или по-нашему - батут.</w:t>
      </w:r>
    </w:p>
    <w:p w:rsidR="00501639" w:rsidRDefault="00501639" w:rsidP="00351CD4">
      <w:pPr>
        <w:rPr>
          <w:noProof/>
          <w:color w:val="000000"/>
          <w:lang w:eastAsia="ru-RU"/>
        </w:rPr>
      </w:pPr>
      <w:r w:rsidRPr="00761D50">
        <w:rPr>
          <w:noProof/>
          <w:color w:val="000000"/>
          <w:lang w:eastAsia="ru-RU"/>
        </w:rPr>
        <w:pict>
          <v:shape id="Рисунок 5" o:spid="_x0000_i1029" type="#_x0000_t75" alt="DSC00846.JPG" style="width:287.25pt;height:190.5pt;visibility:visible">
            <v:imagedata r:id="rId8" o:title=""/>
          </v:shape>
        </w:pict>
      </w:r>
    </w:p>
    <w:p w:rsidR="00501639" w:rsidRDefault="00501639" w:rsidP="00351CD4">
      <w:pPr>
        <w:rPr>
          <w:color w:val="000000"/>
        </w:rPr>
      </w:pPr>
      <w:r>
        <w:rPr>
          <w:color w:val="000000"/>
        </w:rPr>
        <w:t>Это все туторы. Единственное - они сейчас в ролях.</w:t>
      </w:r>
    </w:p>
    <w:p w:rsidR="00501639" w:rsidRDefault="00501639" w:rsidP="00351CD4">
      <w:pPr>
        <w:rPr>
          <w:noProof/>
          <w:color w:val="000000"/>
          <w:lang w:eastAsia="ru-RU"/>
        </w:rPr>
      </w:pPr>
      <w:r w:rsidRPr="00761D50">
        <w:rPr>
          <w:noProof/>
          <w:color w:val="000000"/>
          <w:lang w:eastAsia="ru-RU"/>
        </w:rPr>
        <w:pict>
          <v:shape id="Рисунок 6" o:spid="_x0000_i1030" type="#_x0000_t75" alt="029.JPG" style="width:236.25pt;height:179.25pt;visibility:visible">
            <v:imagedata r:id="rId9" o:title=""/>
          </v:shape>
        </w:pict>
      </w:r>
    </w:p>
    <w:p w:rsidR="00501639" w:rsidRDefault="00501639" w:rsidP="00351CD4">
      <w:pPr>
        <w:rPr>
          <w:color w:val="000000"/>
        </w:rPr>
      </w:pPr>
      <w:r>
        <w:rPr>
          <w:color w:val="000000"/>
        </w:rPr>
        <w:t>Это мы играем в футбол.</w:t>
      </w:r>
    </w:p>
    <w:p w:rsidR="00501639" w:rsidRDefault="00501639" w:rsidP="00351CD4">
      <w:pPr>
        <w:rPr>
          <w:noProof/>
          <w:color w:val="000000"/>
          <w:lang w:eastAsia="ru-RU"/>
        </w:rPr>
      </w:pPr>
      <w:r w:rsidRPr="00761D50">
        <w:rPr>
          <w:noProof/>
          <w:color w:val="000000"/>
          <w:lang w:eastAsia="ru-RU"/>
        </w:rPr>
        <w:pict>
          <v:shape id="Рисунок 7" o:spid="_x0000_i1031" type="#_x0000_t75" alt="DSC00043.JPG" style="width:264.75pt;height:175.5pt;visibility:visible">
            <v:imagedata r:id="rId10" o:title=""/>
          </v:shape>
        </w:pict>
      </w:r>
    </w:p>
    <w:p w:rsidR="00501639" w:rsidRDefault="00501639" w:rsidP="00351CD4">
      <w:pPr>
        <w:rPr>
          <w:color w:val="000000"/>
        </w:rPr>
      </w:pPr>
      <w:r>
        <w:rPr>
          <w:color w:val="000000"/>
        </w:rPr>
        <w:t>А это последнее вечернее развлечение. Нам выдают сертификаты за нашу успеваемость в школе и за активность в остальное время, а потом мы смотрим все фотографии, наделанные за неделю в лагере.</w:t>
      </w:r>
    </w:p>
    <w:p w:rsidR="00501639" w:rsidRDefault="00501639" w:rsidP="00351CD4">
      <w:pPr>
        <w:rPr>
          <w:color w:val="000000"/>
        </w:rPr>
      </w:pPr>
      <w:r w:rsidRPr="00761D50">
        <w:rPr>
          <w:noProof/>
          <w:color w:val="000000"/>
          <w:lang w:eastAsia="ru-RU"/>
        </w:rPr>
        <w:pict>
          <v:shape id="Рисунок 9" o:spid="_x0000_i1032" type="#_x0000_t75" alt="DSC00670.JPG" style="width:285pt;height:190.5pt;visibility:visible">
            <v:imagedata r:id="rId11" o:title=""/>
          </v:shape>
        </w:pict>
      </w:r>
      <w:r>
        <w:rPr>
          <w:color w:val="000000"/>
        </w:rPr>
        <w:t>А это ещё один из уроков.</w:t>
      </w:r>
    </w:p>
    <w:p w:rsidR="00501639" w:rsidRPr="00534762" w:rsidRDefault="00501639" w:rsidP="00351CD4">
      <w:pPr>
        <w:rPr>
          <w:color w:val="000000"/>
        </w:rPr>
      </w:pPr>
    </w:p>
    <w:sectPr w:rsidR="00501639" w:rsidRPr="00534762" w:rsidSect="00E84E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51CD4"/>
    <w:rsid w:val="00170FE8"/>
    <w:rsid w:val="001B4CF2"/>
    <w:rsid w:val="0025740D"/>
    <w:rsid w:val="00351CD4"/>
    <w:rsid w:val="0039453B"/>
    <w:rsid w:val="00501639"/>
    <w:rsid w:val="00534762"/>
    <w:rsid w:val="006049E5"/>
    <w:rsid w:val="00694F1B"/>
    <w:rsid w:val="00737776"/>
    <w:rsid w:val="00761D50"/>
    <w:rsid w:val="007802A1"/>
    <w:rsid w:val="007A7551"/>
    <w:rsid w:val="00820DB2"/>
    <w:rsid w:val="00986981"/>
    <w:rsid w:val="00A31F5B"/>
    <w:rsid w:val="00D30024"/>
    <w:rsid w:val="00E84E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4E06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7A75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A75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106</TotalTime>
  <Pages>4</Pages>
  <Words>530</Words>
  <Characters>3027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Костя</dc:creator>
  <cp:keywords/>
  <dc:description/>
  <cp:lastModifiedBy>Owner</cp:lastModifiedBy>
  <cp:revision>5</cp:revision>
  <dcterms:created xsi:type="dcterms:W3CDTF">2013-08-29T17:12:00Z</dcterms:created>
  <dcterms:modified xsi:type="dcterms:W3CDTF">2013-11-15T14:13:00Z</dcterms:modified>
</cp:coreProperties>
</file>